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251" w:rsidRPr="00906264" w:rsidRDefault="007B3251" w:rsidP="002E338F">
      <w:pPr>
        <w:jc w:val="both"/>
        <w:rPr>
          <w:rStyle w:val="Strong"/>
          <w:rFonts w:ascii="Times New Roman" w:hAnsi="Times New Roman" w:cs="Times New Roman"/>
          <w:sz w:val="24"/>
          <w:szCs w:val="24"/>
          <w:lang w:val="en-US"/>
        </w:rPr>
      </w:pPr>
    </w:p>
    <w:p w:rsidR="007B3251" w:rsidRPr="00906264" w:rsidRDefault="007B3251" w:rsidP="00E52469">
      <w:pPr>
        <w:pStyle w:val="2dd220db6b9ed3f5ede3956b7b971aedccf73f952422057c68d45e2a336c99f684ba5bd614f3424d63a0aa31da035855bc977b2912018df0ba6771a96ba314ad8ea2a9bb0dd8dbedc33414787770d2e8msonormalmailrucssattributepostfixmailrucssattributepostfix"/>
        <w:shd w:val="clear" w:color="auto" w:fill="FFFFFF"/>
        <w:spacing w:after="0" w:afterAutospacing="0"/>
        <w:ind w:firstLine="709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906264">
        <w:rPr>
          <w:rFonts w:ascii="Times New Roman" w:hAnsi="Times New Roman" w:cs="Times New Roman"/>
          <w:b/>
          <w:bCs/>
        </w:rPr>
        <w:t xml:space="preserve">Оксана Федорова наградила победителей и призеров </w:t>
      </w:r>
      <w:r w:rsidRPr="00906264">
        <w:rPr>
          <w:rFonts w:ascii="Times New Roman" w:hAnsi="Times New Roman" w:cs="Times New Roman"/>
          <w:b/>
          <w:bCs/>
        </w:rPr>
        <w:br/>
        <w:t>всероссийского детского конкурса комиксов.</w:t>
      </w:r>
    </w:p>
    <w:p w:rsidR="007B3251" w:rsidRPr="00906264" w:rsidRDefault="007B3251" w:rsidP="00E52469">
      <w:pPr>
        <w:pStyle w:val="2dd220db6b9ed3f5ede3956b7b971aedccf73f952422057c68d45e2a336c99f684ba5bd614f3424d63a0aa31da035855bc977b2912018df0ba6771a96ba314ad8ea2a9bb0dd8dbedc33414787770d2e8msonormalmailrucssattributepostfixmailrucssattributepostfix"/>
        <w:shd w:val="clear" w:color="auto" w:fill="FFFFFF"/>
        <w:spacing w:after="0" w:afterAutospacing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b/>
          <w:bCs/>
          <w:sz w:val="20"/>
          <w:szCs w:val="20"/>
        </w:rPr>
        <w:t>В Музее Победы 16 августа состоялось награждение победителей всероссийского конкурса детских комиксов «#ЛетоТвоихПобед».</w:t>
      </w:r>
      <w:r w:rsidRPr="00906264">
        <w:rPr>
          <w:rFonts w:ascii="Times New Roman" w:hAnsi="Times New Roman" w:cs="Times New Roman"/>
          <w:sz w:val="20"/>
          <w:szCs w:val="20"/>
        </w:rPr>
        <w:t> </w:t>
      </w:r>
    </w:p>
    <w:p w:rsidR="007B3251" w:rsidRPr="00906264" w:rsidRDefault="007B3251" w:rsidP="00E52469">
      <w:pPr>
        <w:pStyle w:val="2dd220db6b9ed3f5ede3956b7b971aedccf73f952422057c68d45e2a336c99f684ba5bd614f3424d63a0aa31da035855bc977b2912018df0ba6771a96ba314ad8ea2a9bb0dd8dbedc33414787770d2e8msonormalmailrucssattributepostfixmailrucssattributepostfix"/>
        <w:shd w:val="clear" w:color="auto" w:fill="FFFFFF"/>
        <w:spacing w:after="0" w:afterAutospacing="0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t>«Все дети, которые приняли участие в конкурсе, заслуживают награды уже за то, что в разгар летних каникул, когда все дети отдыхают, взяли в руки карандаш, ручку, и в таком интересном жанре описали свои победы. Побеждает тот, кто не только отдыхает летом, но еще и чему-то учится», – сказала председатель жюри конкурса, президент фонда «Спешите делать добро!» Оксана Федорова.</w:t>
      </w:r>
      <w:r w:rsidRPr="00906264">
        <w:rPr>
          <w:rFonts w:ascii="Times New Roman" w:hAnsi="Times New Roman" w:cs="Times New Roman"/>
          <w:sz w:val="20"/>
          <w:szCs w:val="20"/>
        </w:rPr>
        <w:br/>
      </w:r>
      <w:r w:rsidRPr="00906264">
        <w:rPr>
          <w:rFonts w:ascii="Times New Roman" w:hAnsi="Times New Roman" w:cs="Times New Roman"/>
          <w:sz w:val="20"/>
          <w:szCs w:val="20"/>
        </w:rPr>
        <w:br/>
        <w:t>Работы шести победителей в двух возрастных категориях стали почтовыми открытками. Церемония их торжественного гашения прошла в этот же день в музее. Свои автографы на открытках оставили Оксана Федорова, заместитель директора Музея Победы Артем Никоненко и заместитель директора макрорегиона Москва «Почта России» Егор Заречнев.</w:t>
      </w:r>
      <w:r w:rsidRPr="00906264">
        <w:rPr>
          <w:rFonts w:ascii="Times New Roman" w:hAnsi="Times New Roman" w:cs="Times New Roman"/>
          <w:sz w:val="20"/>
          <w:szCs w:val="20"/>
        </w:rPr>
        <w:br/>
      </w:r>
      <w:r w:rsidRPr="00906264">
        <w:rPr>
          <w:rFonts w:ascii="Times New Roman" w:hAnsi="Times New Roman" w:cs="Times New Roman"/>
          <w:sz w:val="20"/>
          <w:szCs w:val="20"/>
        </w:rPr>
        <w:br/>
        <w:t>Кроме победителей конкурса, жюри также приняло решение вручить спецпризы некоторым участникам. Грамотами наградили также ребят из городского клуба "Лето Побед", которые были активными участниками конкурса.</w:t>
      </w:r>
    </w:p>
    <w:p w:rsidR="007B3251" w:rsidRPr="00906264" w:rsidRDefault="007B3251" w:rsidP="00E52469">
      <w:pPr>
        <w:pStyle w:val="c1db492bf7e4ef64ec368532552fbed70dd1f548555b2c64279747292cb447a8671b71960755904675b31caf300c9f9333575582e91378bd4e08ddc831882f99b529eea306f36d4cb21139c6409e5748msonormalmailrucssattributepostfixmailrucssattributepostfixmailrucssattributepos"/>
        <w:shd w:val="clear" w:color="auto" w:fill="FFFFFF"/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t>Всего же участниками творческого состязания стали около сотни юных художников от 7 до 14 лет из 30 регионов России. Больше всего произведений поступило из Москвы, Новосибирска, Хабаровска, Московской, Нижегородской, Тульской областей, Республики Башкортостан. Свои рисунки прислали даже ребята из Узбекистана и Таджикистана.</w:t>
      </w:r>
    </w:p>
    <w:p w:rsidR="007B3251" w:rsidRPr="00906264" w:rsidRDefault="007B3251" w:rsidP="00E52469">
      <w:pPr>
        <w:pStyle w:val="c1db492bf7e4ef64ec368532552fbed70dd1f548555b2c64279747292cb447a8671b71960755904675b31caf300c9f9333575582e91378bd4e08ddc831882f99b529eea306f36d4cb21139c6409e5748msonormalmailrucssattributepostfixmailrucssattributepostfixmailrucssattributepos"/>
        <w:shd w:val="clear" w:color="auto" w:fill="FFFFFF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0pt;margin-top:56.5pt;width:3in;height:161.95pt;z-index:-251658240" wrapcoords="-78 0 -78 21500 21600 21500 21600 0 -78 0">
            <v:imagedata r:id="rId6" o:title="" croptop="7672f" cropbottom="320f" cropleft="7564f" cropright="6656f"/>
            <w10:wrap type="tight"/>
          </v:shape>
        </w:pict>
      </w:r>
      <w:r w:rsidRPr="00906264">
        <w:rPr>
          <w:rFonts w:ascii="Times New Roman" w:hAnsi="Times New Roman" w:cs="Times New Roman"/>
          <w:sz w:val="20"/>
          <w:szCs w:val="20"/>
        </w:rPr>
        <w:t>Организаторы конкурса - Музей Победы, благотворительный фонд «Спешите делать добро!» при поддержке «Почты России» - предложили ребятам создать графический рассказ о своих победах, которых они добились этим летом. Чаще всего дети делились историями о своих спортивных достижениях, победами над своими страхами, добрых поступках.</w:t>
      </w:r>
    </w:p>
    <w:p w:rsidR="007B3251" w:rsidRPr="00906264" w:rsidRDefault="007B3251" w:rsidP="00E52469">
      <w:pPr>
        <w:jc w:val="both"/>
        <w:rPr>
          <w:rStyle w:val="Strong"/>
          <w:rFonts w:ascii="Times New Roman" w:hAnsi="Times New Roman" w:cs="Times New Roman"/>
          <w:sz w:val="20"/>
          <w:szCs w:val="20"/>
        </w:rPr>
      </w:pPr>
      <w:r w:rsidRPr="00906264">
        <w:rPr>
          <w:rStyle w:val="Strong"/>
          <w:rFonts w:ascii="Times New Roman" w:hAnsi="Times New Roman" w:cs="Times New Roman"/>
          <w:sz w:val="20"/>
          <w:szCs w:val="20"/>
        </w:rPr>
        <w:t>Победители и призеры конкурса "#ЛетоТвоихПобед"</w:t>
      </w:r>
    </w:p>
    <w:p w:rsidR="007B3251" w:rsidRPr="00906264" w:rsidRDefault="007B3251" w:rsidP="00E52469">
      <w:pPr>
        <w:jc w:val="both"/>
        <w:rPr>
          <w:rStyle w:val="Strong"/>
          <w:rFonts w:ascii="Times New Roman" w:hAnsi="Times New Roman" w:cs="Times New Roman"/>
          <w:sz w:val="20"/>
          <w:szCs w:val="20"/>
        </w:rPr>
      </w:pPr>
      <w:r w:rsidRPr="00906264">
        <w:rPr>
          <w:rStyle w:val="Strong"/>
          <w:rFonts w:ascii="Times New Roman" w:hAnsi="Times New Roman" w:cs="Times New Roman"/>
          <w:sz w:val="20"/>
          <w:szCs w:val="20"/>
        </w:rPr>
        <w:t>7-10 лет</w:t>
      </w:r>
    </w:p>
    <w:p w:rsidR="007B3251" w:rsidRPr="00906264" w:rsidRDefault="007B3251" w:rsidP="00E52469">
      <w:pPr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t>1 место - Кира Молокова, 8 лет (Пенза)</w:t>
      </w:r>
    </w:p>
    <w:p w:rsidR="007B3251" w:rsidRPr="00906264" w:rsidRDefault="007B3251" w:rsidP="00E52469">
      <w:pPr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t>2 место - Анна Никитина, 10 лет (г. Гай, Оренбургская обл.)</w:t>
      </w:r>
    </w:p>
    <w:p w:rsidR="007B3251" w:rsidRPr="00906264" w:rsidRDefault="007B3251" w:rsidP="00E52469">
      <w:pPr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t>3 место – Маруся Ишметова, 7 лет (Вологодская обл.)</w:t>
      </w:r>
    </w:p>
    <w:p w:rsidR="007B3251" w:rsidRPr="00906264" w:rsidRDefault="007B3251" w:rsidP="00E52469">
      <w:pPr>
        <w:jc w:val="both"/>
        <w:rPr>
          <w:rStyle w:val="Emphasis"/>
          <w:rFonts w:ascii="Times New Roman" w:hAnsi="Times New Roman" w:cs="Times New Roman"/>
          <w:b/>
          <w:bCs/>
          <w:sz w:val="20"/>
          <w:szCs w:val="20"/>
        </w:rPr>
      </w:pPr>
      <w:r w:rsidRPr="00906264">
        <w:rPr>
          <w:rStyle w:val="Emphasis"/>
          <w:rFonts w:ascii="Times New Roman" w:hAnsi="Times New Roman" w:cs="Times New Roman"/>
          <w:b/>
          <w:bCs/>
          <w:sz w:val="20"/>
          <w:szCs w:val="20"/>
        </w:rPr>
        <w:t>Спецприз от Музея Победы</w:t>
      </w:r>
    </w:p>
    <w:p w:rsidR="007B3251" w:rsidRPr="00906264" w:rsidRDefault="007B3251" w:rsidP="00E52469">
      <w:pPr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t>Дарья Быстрякова, 9 лет (Коломна)</w:t>
      </w:r>
    </w:p>
    <w:p w:rsidR="007B3251" w:rsidRPr="00906264" w:rsidRDefault="007B3251" w:rsidP="00E52469">
      <w:pPr>
        <w:jc w:val="both"/>
        <w:rPr>
          <w:rStyle w:val="Emphasis"/>
          <w:rFonts w:ascii="Times New Roman" w:hAnsi="Times New Roman" w:cs="Times New Roman"/>
          <w:b/>
          <w:bCs/>
          <w:sz w:val="20"/>
          <w:szCs w:val="20"/>
        </w:rPr>
      </w:pPr>
      <w:r w:rsidRPr="00906264">
        <w:rPr>
          <w:rStyle w:val="Emphasis"/>
          <w:rFonts w:ascii="Times New Roman" w:hAnsi="Times New Roman" w:cs="Times New Roman"/>
          <w:b/>
          <w:bCs/>
          <w:sz w:val="20"/>
          <w:szCs w:val="20"/>
        </w:rPr>
        <w:t>Спецприз от фонда "Спешите делать добро!"</w:t>
      </w:r>
    </w:p>
    <w:p w:rsidR="007B3251" w:rsidRPr="00906264" w:rsidRDefault="007B3251" w:rsidP="00E52469">
      <w:pPr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t>Тимофей Шатских, 9 лет (г. Новоалтайск, Алтайский край)</w:t>
      </w:r>
    </w:p>
    <w:p w:rsidR="007B3251" w:rsidRPr="00906264" w:rsidRDefault="007B3251" w:rsidP="00E52469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7B3251" w:rsidRPr="00906264" w:rsidRDefault="007B3251" w:rsidP="00E52469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7B3251" w:rsidRPr="00906264" w:rsidRDefault="007B3251" w:rsidP="00E52469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7B3251" w:rsidRPr="00906264" w:rsidRDefault="007B3251" w:rsidP="00E52469">
      <w:pPr>
        <w:jc w:val="both"/>
        <w:rPr>
          <w:rStyle w:val="Strong"/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b/>
          <w:bCs/>
          <w:sz w:val="20"/>
          <w:szCs w:val="20"/>
        </w:rPr>
        <w:br/>
      </w:r>
      <w:r w:rsidRPr="00906264">
        <w:rPr>
          <w:rStyle w:val="Strong"/>
          <w:rFonts w:ascii="Times New Roman" w:hAnsi="Times New Roman" w:cs="Times New Roman"/>
          <w:sz w:val="20"/>
          <w:szCs w:val="20"/>
        </w:rPr>
        <w:t>11-14 лет</w:t>
      </w:r>
    </w:p>
    <w:p w:rsidR="007B3251" w:rsidRPr="00906264" w:rsidRDefault="007B3251" w:rsidP="00E52469">
      <w:pPr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t>1 место - Полина Лопина, 14 лет (Тула)</w:t>
      </w:r>
    </w:p>
    <w:p w:rsidR="007B3251" w:rsidRPr="00906264" w:rsidRDefault="007B3251" w:rsidP="00E52469">
      <w:pPr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t>2 место - Анастасия Маркина, 14 лет (Самара)</w:t>
      </w:r>
    </w:p>
    <w:p w:rsidR="007B3251" w:rsidRPr="00906264" w:rsidRDefault="007B3251" w:rsidP="00E52469">
      <w:pPr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t>3 место - Полина Подставина, 11 лет (Сергиев Посад)</w:t>
      </w:r>
    </w:p>
    <w:p w:rsidR="007B3251" w:rsidRPr="00906264" w:rsidRDefault="007B3251" w:rsidP="00E52469">
      <w:pPr>
        <w:jc w:val="both"/>
        <w:rPr>
          <w:rStyle w:val="Emphasis"/>
          <w:rFonts w:ascii="Times New Roman" w:hAnsi="Times New Roman" w:cs="Times New Roman"/>
          <w:b/>
          <w:bCs/>
          <w:sz w:val="20"/>
          <w:szCs w:val="20"/>
        </w:rPr>
      </w:pPr>
      <w:r w:rsidRPr="00906264">
        <w:rPr>
          <w:rStyle w:val="Emphasis"/>
          <w:rFonts w:ascii="Times New Roman" w:hAnsi="Times New Roman" w:cs="Times New Roman"/>
          <w:b/>
          <w:bCs/>
          <w:sz w:val="20"/>
          <w:szCs w:val="20"/>
        </w:rPr>
        <w:t>Спецприз от Музея Победы</w:t>
      </w:r>
    </w:p>
    <w:p w:rsidR="007B3251" w:rsidRPr="00906264" w:rsidRDefault="007B3251" w:rsidP="00E52469">
      <w:pPr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t>Вероника Гольснер, 13 лет (Москва)</w:t>
      </w:r>
    </w:p>
    <w:p w:rsidR="007B3251" w:rsidRPr="00906264" w:rsidRDefault="007B3251" w:rsidP="00E52469">
      <w:pPr>
        <w:jc w:val="both"/>
        <w:rPr>
          <w:rStyle w:val="Emphasis"/>
          <w:rFonts w:ascii="Times New Roman" w:hAnsi="Times New Roman" w:cs="Times New Roman"/>
          <w:b/>
          <w:bCs/>
          <w:sz w:val="20"/>
          <w:szCs w:val="20"/>
        </w:rPr>
      </w:pPr>
      <w:r w:rsidRPr="00906264">
        <w:rPr>
          <w:rStyle w:val="Emphasis"/>
          <w:rFonts w:ascii="Times New Roman" w:hAnsi="Times New Roman" w:cs="Times New Roman"/>
          <w:b/>
          <w:bCs/>
          <w:sz w:val="20"/>
          <w:szCs w:val="20"/>
        </w:rPr>
        <w:t>Спецприз от "Почты России"</w:t>
      </w:r>
    </w:p>
    <w:p w:rsidR="007B3251" w:rsidRPr="00906264" w:rsidRDefault="007B3251" w:rsidP="00E52469">
      <w:pPr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t>Александра Мартынова, 12 лет (Мурманск)</w:t>
      </w:r>
    </w:p>
    <w:p w:rsidR="007B3251" w:rsidRPr="00906264" w:rsidRDefault="007B3251" w:rsidP="00DC335B">
      <w:pPr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b/>
          <w:bCs/>
          <w:sz w:val="20"/>
          <w:szCs w:val="20"/>
        </w:rPr>
        <w:t>Официальный сайт конкурса</w:t>
      </w:r>
      <w:r w:rsidRPr="00906264">
        <w:rPr>
          <w:rFonts w:ascii="Times New Roman" w:hAnsi="Times New Roman" w:cs="Times New Roman"/>
          <w:sz w:val="20"/>
          <w:szCs w:val="20"/>
        </w:rPr>
        <w:t xml:space="preserve">: </w:t>
      </w:r>
      <w:hyperlink r:id="rId7" w:history="1">
        <w:r w:rsidRPr="00906264">
          <w:rPr>
            <w:rStyle w:val="Hyperlink"/>
            <w:rFonts w:ascii="Times New Roman" w:hAnsi="Times New Roman" w:cs="Times New Roman"/>
            <w:sz w:val="20"/>
            <w:szCs w:val="20"/>
          </w:rPr>
          <w:t>https://victorymuseum.ru/projects/konkurs-letopobed/</w:t>
        </w:r>
      </w:hyperlink>
    </w:p>
    <w:p w:rsidR="007B3251" w:rsidRPr="00906264" w:rsidRDefault="007B3251" w:rsidP="00DC335B">
      <w:pPr>
        <w:jc w:val="both"/>
        <w:rPr>
          <w:rFonts w:ascii="Times New Roman" w:hAnsi="Times New Roman" w:cs="Times New Roman"/>
          <w:sz w:val="20"/>
          <w:szCs w:val="20"/>
        </w:rPr>
      </w:pPr>
      <w:r w:rsidRPr="00906264">
        <w:rPr>
          <w:rFonts w:ascii="Times New Roman" w:hAnsi="Times New Roman" w:cs="Times New Roman"/>
          <w:sz w:val="20"/>
          <w:szCs w:val="20"/>
        </w:rPr>
        <w:br/>
      </w:r>
    </w:p>
    <w:p w:rsidR="007B3251" w:rsidRPr="00E52469" w:rsidRDefault="007B3251" w:rsidP="00E52469">
      <w:pPr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</w:pPr>
      <w:r w:rsidRPr="00E52469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Пресс-служба БФ «Спешите делать добро!»</w:t>
      </w:r>
    </w:p>
    <w:p w:rsidR="007B3251" w:rsidRPr="00E52469" w:rsidRDefault="007B3251" w:rsidP="00E52469">
      <w:pPr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Борисова Ксения</w:t>
      </w:r>
      <w:r w:rsidRPr="00E5246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8-9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15</w:t>
      </w:r>
      <w:r w:rsidRPr="00E5246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328</w:t>
      </w:r>
      <w:r w:rsidRPr="00E5246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6313</w:t>
      </w:r>
      <w:r w:rsidRPr="00E5246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pressa</w:t>
      </w:r>
      <w:r w:rsidRPr="00E5246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@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fedorovafond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ru</w:t>
      </w:r>
      <w:r w:rsidRPr="00E5246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</w:t>
      </w:r>
      <w:r w:rsidRPr="00E5246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E5246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 </w:t>
      </w:r>
      <w:r w:rsidRPr="00E52469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Информация о БФ ОФ «Спешите делать добро!»</w:t>
      </w:r>
    </w:p>
    <w:p w:rsidR="007B3251" w:rsidRPr="00E52469" w:rsidRDefault="007B3251" w:rsidP="002E338F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5246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Благотворительный фонд создан в 2009 году известной телеведущей, Мисс Вселенная  Оксаной Федоровой в целях создания и продвижение культурно - просветительских программ и проектов, направленных на поддержку и популяризацию семейных ценностей, патриотическое и спортивное воспитание, а также оказание адресной помощи детям со сложными заболеваниями. Программы фонда: «Культура и просвещение», «Будь в форме», «Я хочу помочь». Фонд находится в Москве, не имеет филиалов и отделений. </w:t>
      </w:r>
      <w:hyperlink r:id="rId8" w:history="1">
        <w:r w:rsidRPr="00E52469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http://fedorovafond.ru</w:t>
        </w:r>
      </w:hyperlink>
    </w:p>
    <w:p w:rsidR="007B3251" w:rsidRPr="002E338F" w:rsidRDefault="007B3251" w:rsidP="00DC33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251" w:rsidRPr="002E338F" w:rsidRDefault="007B3251" w:rsidP="00DC33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251" w:rsidRPr="002E338F" w:rsidRDefault="007B3251" w:rsidP="00DC335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B3251" w:rsidRPr="002E338F" w:rsidSect="00F53905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251" w:rsidRDefault="007B3251" w:rsidP="00DC335B">
      <w:pPr>
        <w:spacing w:after="0" w:line="240" w:lineRule="auto"/>
      </w:pPr>
      <w:r>
        <w:separator/>
      </w:r>
    </w:p>
  </w:endnote>
  <w:endnote w:type="continuationSeparator" w:id="0">
    <w:p w:rsidR="007B3251" w:rsidRDefault="007B3251" w:rsidP="00DC3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251" w:rsidRDefault="007B3251" w:rsidP="00DC335B">
      <w:pPr>
        <w:spacing w:after="0" w:line="240" w:lineRule="auto"/>
      </w:pPr>
      <w:r>
        <w:separator/>
      </w:r>
    </w:p>
  </w:footnote>
  <w:footnote w:type="continuationSeparator" w:id="0">
    <w:p w:rsidR="007B3251" w:rsidRDefault="007B3251" w:rsidP="00DC3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251" w:rsidRDefault="007B3251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2" o:spid="_x0000_i1026" type="#_x0000_t75" style="width:113.25pt;height:73.5pt;visibility:visible">
          <v:imagedata r:id="rId1" o:title="" croptop="9390f" cropbottom="12182f" cropleft="12526f" cropright="11312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2FDA"/>
    <w:rsid w:val="00036549"/>
    <w:rsid w:val="00044069"/>
    <w:rsid w:val="000C7C9F"/>
    <w:rsid w:val="00173DEF"/>
    <w:rsid w:val="00190872"/>
    <w:rsid w:val="001F256F"/>
    <w:rsid w:val="002C5B9F"/>
    <w:rsid w:val="002E338F"/>
    <w:rsid w:val="002F2977"/>
    <w:rsid w:val="00347940"/>
    <w:rsid w:val="0041714E"/>
    <w:rsid w:val="00440965"/>
    <w:rsid w:val="004441BF"/>
    <w:rsid w:val="004D7F56"/>
    <w:rsid w:val="005B2A87"/>
    <w:rsid w:val="005C50D2"/>
    <w:rsid w:val="00620B87"/>
    <w:rsid w:val="006B5036"/>
    <w:rsid w:val="00741535"/>
    <w:rsid w:val="00792FDA"/>
    <w:rsid w:val="007A717A"/>
    <w:rsid w:val="007B3251"/>
    <w:rsid w:val="007F6EBE"/>
    <w:rsid w:val="0083038A"/>
    <w:rsid w:val="00906264"/>
    <w:rsid w:val="009C50EF"/>
    <w:rsid w:val="009C7E35"/>
    <w:rsid w:val="00A279A5"/>
    <w:rsid w:val="00A91DE7"/>
    <w:rsid w:val="00B44B33"/>
    <w:rsid w:val="00B51633"/>
    <w:rsid w:val="00CC039C"/>
    <w:rsid w:val="00D32604"/>
    <w:rsid w:val="00D64917"/>
    <w:rsid w:val="00DC335B"/>
    <w:rsid w:val="00DD0BEC"/>
    <w:rsid w:val="00E52469"/>
    <w:rsid w:val="00E94C3B"/>
    <w:rsid w:val="00EC3FA2"/>
    <w:rsid w:val="00EC6606"/>
    <w:rsid w:val="00ED0182"/>
    <w:rsid w:val="00F24AB6"/>
    <w:rsid w:val="00F53905"/>
    <w:rsid w:val="00F67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90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D7F5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C3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C335B"/>
  </w:style>
  <w:style w:type="paragraph" w:styleId="Footer">
    <w:name w:val="footer"/>
    <w:basedOn w:val="Normal"/>
    <w:link w:val="FooterChar"/>
    <w:uiPriority w:val="99"/>
    <w:rsid w:val="00DC3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C335B"/>
  </w:style>
  <w:style w:type="paragraph" w:styleId="BalloonText">
    <w:name w:val="Balloon Text"/>
    <w:basedOn w:val="Normal"/>
    <w:link w:val="BalloonTextChar"/>
    <w:uiPriority w:val="99"/>
    <w:semiHidden/>
    <w:rsid w:val="00DC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33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2E3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E338F"/>
    <w:rPr>
      <w:b/>
      <w:bCs/>
    </w:rPr>
  </w:style>
  <w:style w:type="character" w:styleId="Emphasis">
    <w:name w:val="Emphasis"/>
    <w:basedOn w:val="DefaultParagraphFont"/>
    <w:uiPriority w:val="99"/>
    <w:qFormat/>
    <w:rsid w:val="002E338F"/>
    <w:rPr>
      <w:i/>
      <w:iCs/>
    </w:rPr>
  </w:style>
  <w:style w:type="paragraph" w:customStyle="1" w:styleId="2dd220db6b9ed3f5ede3956b7b971aedccf73f952422057c68d45e2a336c99f684ba5bd614f3424d63a0aa31da035855bc977b2912018df0ba6771a96ba314ad8ea2a9bb0dd8dbedc33414787770d2e8msonormalmailrucssattributepostfixmailrucssattributepostfix">
    <w:name w:val="2dd220db6b9ed3f5ede3956b7b971aedccf73f952422057c68d45e2a336c99f684ba5bd614f3424d63a0aa31da035855bc977b2912018df0ba6771a96ba314ad8ea2a9bb0dd8dbedc33414787770d2e8msonormal_mailru_css_attribute_postfix_mailru_css_attribute_postfix"/>
    <w:basedOn w:val="Normal"/>
    <w:uiPriority w:val="99"/>
    <w:rsid w:val="00E5246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1db492bf7e4ef64ec368532552fbed70dd1f548555b2c64279747292cb447a8671b71960755904675b31caf300c9f9333575582e91378bd4e08ddc831882f99b529eea306f36d4cb21139c6409e5748msonormalmailrucssattributepostfixmailrucssattributepostfixmailrucssattributepos">
    <w:name w:val="c1db492bf7e4ef64ec368532552fbed70dd1f548555b2c64279747292cb447a8671b71960755904675b31caf300c9f9333575582e91378bd4e08ddc831882f99b529eea306f36d4cb21139c6409e5748msonormal_mailru_css_attribute_postfix_mailru_css_attribute_postfix_mailru_css_attribute_pos"/>
    <w:basedOn w:val="Normal"/>
    <w:uiPriority w:val="99"/>
    <w:rsid w:val="00E5246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dropdown-user-namefirst-letter">
    <w:name w:val="dropdown-user-name__first-letter"/>
    <w:basedOn w:val="DefaultParagraphFont"/>
    <w:uiPriority w:val="99"/>
    <w:rsid w:val="00E524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27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dorovafond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ictorymuseum.ru/projects/konkurs-letopobed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2</Pages>
  <Words>486</Words>
  <Characters>2775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Оксана Федорова наградила победителей и призеров </dc:title>
  <dc:subject/>
  <dc:creator>User</dc:creator>
  <cp:keywords/>
  <dc:description/>
  <cp:lastModifiedBy>Imperium Cosmos</cp:lastModifiedBy>
  <cp:revision>4</cp:revision>
  <dcterms:created xsi:type="dcterms:W3CDTF">2019-08-19T09:26:00Z</dcterms:created>
  <dcterms:modified xsi:type="dcterms:W3CDTF">2019-08-19T09:28:00Z</dcterms:modified>
</cp:coreProperties>
</file>